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10C" w:rsidRDefault="00EC610C" w:rsidP="00B6720B">
      <w:pPr>
        <w:jc w:val="center"/>
        <w:rPr>
          <w:b/>
          <w:sz w:val="36"/>
        </w:rPr>
      </w:pPr>
    </w:p>
    <w:p w:rsidR="00B6720B" w:rsidRPr="007A7E6D" w:rsidRDefault="00B6720B" w:rsidP="00B6720B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入学検定料免除申請書</w:t>
      </w:r>
    </w:p>
    <w:p w:rsidR="00B6720B" w:rsidRDefault="00B6720B" w:rsidP="00B6720B">
      <w:pPr>
        <w:rPr>
          <w:sz w:val="24"/>
        </w:rPr>
      </w:pPr>
    </w:p>
    <w:p w:rsidR="00B6720B" w:rsidRDefault="00B6720B" w:rsidP="00B6720B">
      <w:pPr>
        <w:rPr>
          <w:sz w:val="24"/>
          <w:lang w:eastAsia="zh-CN"/>
        </w:rPr>
      </w:pPr>
      <w:r>
        <w:rPr>
          <w:rFonts w:hint="eastAsia"/>
          <w:sz w:val="24"/>
          <w:lang w:eastAsia="zh-CN"/>
        </w:rPr>
        <w:t xml:space="preserve">                                                             </w:t>
      </w:r>
      <w:r>
        <w:rPr>
          <w:rFonts w:hint="eastAsia"/>
          <w:sz w:val="24"/>
          <w:lang w:eastAsia="zh-CN"/>
        </w:rPr>
        <w:t>年</w:t>
      </w:r>
      <w:r>
        <w:rPr>
          <w:rFonts w:hint="eastAsia"/>
          <w:sz w:val="24"/>
          <w:lang w:eastAsia="zh-CN"/>
        </w:rPr>
        <w:t xml:space="preserve">    </w:t>
      </w:r>
      <w:r>
        <w:rPr>
          <w:rFonts w:hint="eastAsia"/>
          <w:sz w:val="24"/>
          <w:lang w:eastAsia="zh-CN"/>
        </w:rPr>
        <w:t>月</w:t>
      </w:r>
      <w:r>
        <w:rPr>
          <w:rFonts w:hint="eastAsia"/>
          <w:sz w:val="24"/>
          <w:lang w:eastAsia="zh-CN"/>
        </w:rPr>
        <w:t xml:space="preserve">    </w:t>
      </w:r>
      <w:r>
        <w:rPr>
          <w:rFonts w:hint="eastAsia"/>
          <w:sz w:val="24"/>
          <w:lang w:eastAsia="zh-CN"/>
        </w:rPr>
        <w:t>日</w:t>
      </w:r>
    </w:p>
    <w:p w:rsidR="00B6720B" w:rsidRDefault="00B6720B" w:rsidP="00B6720B">
      <w:pPr>
        <w:rPr>
          <w:sz w:val="24"/>
          <w:lang w:eastAsia="zh-CN"/>
        </w:rPr>
      </w:pPr>
    </w:p>
    <w:p w:rsidR="00B6720B" w:rsidRDefault="00B6720B" w:rsidP="00B6720B">
      <w:pPr>
        <w:rPr>
          <w:sz w:val="24"/>
          <w:lang w:eastAsia="zh-CN"/>
        </w:rPr>
      </w:pPr>
      <w:r>
        <w:rPr>
          <w:rFonts w:hint="eastAsia"/>
          <w:sz w:val="24"/>
          <w:lang w:eastAsia="zh-CN"/>
        </w:rPr>
        <w:t xml:space="preserve">  </w:t>
      </w:r>
      <w:r>
        <w:rPr>
          <w:rFonts w:hint="eastAsia"/>
          <w:sz w:val="24"/>
          <w:lang w:eastAsia="zh-CN"/>
        </w:rPr>
        <w:t>山梨学院大学</w:t>
      </w:r>
      <w:r>
        <w:rPr>
          <w:rFonts w:hint="eastAsia"/>
          <w:sz w:val="24"/>
          <w:lang w:eastAsia="zh-CN"/>
        </w:rPr>
        <w:t xml:space="preserve">  </w:t>
      </w:r>
      <w:r>
        <w:rPr>
          <w:rFonts w:hint="eastAsia"/>
          <w:sz w:val="24"/>
          <w:lang w:eastAsia="zh-CN"/>
        </w:rPr>
        <w:t>学長殿</w:t>
      </w:r>
    </w:p>
    <w:p w:rsidR="00B6720B" w:rsidRDefault="00B6720B" w:rsidP="00B6720B">
      <w:pPr>
        <w:rPr>
          <w:sz w:val="24"/>
          <w:lang w:eastAsia="zh-CN"/>
        </w:rPr>
      </w:pPr>
    </w:p>
    <w:tbl>
      <w:tblPr>
        <w:tblW w:w="8788" w:type="dxa"/>
        <w:tblInd w:w="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0"/>
        <w:gridCol w:w="2006"/>
        <w:gridCol w:w="4372"/>
      </w:tblGrid>
      <w:tr w:rsidR="00530D74" w:rsidTr="0024583B">
        <w:trPr>
          <w:cantSplit/>
          <w:trHeight w:val="576"/>
        </w:trPr>
        <w:tc>
          <w:tcPr>
            <w:tcW w:w="441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D74" w:rsidRPr="00B6720B" w:rsidRDefault="0024583B" w:rsidP="00530D74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hint="eastAsia"/>
                <w:sz w:val="24"/>
              </w:rPr>
              <w:t>志願者氏名（申請者）</w:t>
            </w:r>
          </w:p>
        </w:tc>
        <w:tc>
          <w:tcPr>
            <w:tcW w:w="43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30D74" w:rsidRPr="00B6720B" w:rsidRDefault="00530D74" w:rsidP="00B6720B">
            <w:pPr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530D74" w:rsidTr="0024583B">
        <w:trPr>
          <w:cantSplit/>
          <w:trHeight w:val="543"/>
        </w:trPr>
        <w:tc>
          <w:tcPr>
            <w:tcW w:w="441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D74" w:rsidRPr="00B6720B" w:rsidRDefault="0024583B" w:rsidP="00530D74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hint="eastAsia"/>
                <w:sz w:val="24"/>
              </w:rPr>
              <w:t>選抜区分</w:t>
            </w:r>
          </w:p>
        </w:tc>
        <w:tc>
          <w:tcPr>
            <w:tcW w:w="43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30D74" w:rsidRPr="00B6720B" w:rsidRDefault="00530D74" w:rsidP="00B6720B">
            <w:pPr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530D74" w:rsidTr="0024583B">
        <w:trPr>
          <w:cantSplit/>
          <w:trHeight w:val="560"/>
        </w:trPr>
        <w:tc>
          <w:tcPr>
            <w:tcW w:w="441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D74" w:rsidRPr="00B6720B" w:rsidRDefault="0024583B" w:rsidP="00530D74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志望学部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30D74" w:rsidRPr="00B6720B" w:rsidRDefault="00530D74" w:rsidP="00B6720B">
            <w:pPr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530D74" w:rsidTr="0024583B">
        <w:trPr>
          <w:cantSplit/>
          <w:trHeight w:val="554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530D74" w:rsidRDefault="00530D74" w:rsidP="00983F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生計維持者</w:t>
            </w:r>
          </w:p>
          <w:p w:rsidR="00530D74" w:rsidRDefault="00530D74" w:rsidP="00983F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（学費支弁予定者）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D74" w:rsidRDefault="00530D74" w:rsidP="00983F5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氏名（続柄）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30D74" w:rsidRDefault="00530D74" w:rsidP="00983F5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　　　　　　　（続柄　　　）</w:t>
            </w:r>
          </w:p>
        </w:tc>
      </w:tr>
      <w:tr w:rsidR="00530D74" w:rsidTr="005975A6">
        <w:trPr>
          <w:cantSplit/>
          <w:trHeight w:val="1112"/>
        </w:trPr>
        <w:tc>
          <w:tcPr>
            <w:tcW w:w="241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530D74" w:rsidRDefault="00530D74" w:rsidP="00983F52">
            <w:pPr>
              <w:jc w:val="center"/>
              <w:rPr>
                <w:sz w:val="24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D74" w:rsidRDefault="00530D74" w:rsidP="00983F5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住所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30D74" w:rsidRDefault="00530D74" w:rsidP="00983F52">
            <w:pPr>
              <w:rPr>
                <w:sz w:val="24"/>
              </w:rPr>
            </w:pPr>
          </w:p>
        </w:tc>
      </w:tr>
      <w:tr w:rsidR="00530D74" w:rsidTr="0024583B">
        <w:trPr>
          <w:cantSplit/>
          <w:trHeight w:val="570"/>
        </w:trPr>
        <w:tc>
          <w:tcPr>
            <w:tcW w:w="241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530D74" w:rsidRDefault="00530D74" w:rsidP="00983F52">
            <w:pPr>
              <w:jc w:val="center"/>
              <w:rPr>
                <w:sz w:val="24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D74" w:rsidRDefault="0024583B" w:rsidP="00983F5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連絡先（</w:t>
            </w:r>
            <w:r>
              <w:rPr>
                <w:rFonts w:hint="eastAsia"/>
                <w:sz w:val="24"/>
              </w:rPr>
              <w:t>TEL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30D74" w:rsidRDefault="00530D74" w:rsidP="00983F52">
            <w:pPr>
              <w:rPr>
                <w:sz w:val="24"/>
              </w:rPr>
            </w:pPr>
          </w:p>
        </w:tc>
      </w:tr>
      <w:tr w:rsidR="00530D74" w:rsidTr="0024583B">
        <w:trPr>
          <w:cantSplit/>
          <w:trHeight w:val="551"/>
        </w:trPr>
        <w:tc>
          <w:tcPr>
            <w:tcW w:w="241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D74" w:rsidRDefault="00530D74" w:rsidP="00983F52">
            <w:pPr>
              <w:jc w:val="center"/>
              <w:rPr>
                <w:sz w:val="24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D74" w:rsidRDefault="00530D74" w:rsidP="00983F5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メールアドレス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30D74" w:rsidRDefault="00530D74" w:rsidP="00983F52">
            <w:pPr>
              <w:rPr>
                <w:sz w:val="24"/>
              </w:rPr>
            </w:pPr>
          </w:p>
        </w:tc>
      </w:tr>
    </w:tbl>
    <w:p w:rsidR="00530D74" w:rsidRDefault="00B6720B" w:rsidP="00B6720B">
      <w:pPr>
        <w:rPr>
          <w:sz w:val="24"/>
        </w:rPr>
      </w:pPr>
      <w:r>
        <w:rPr>
          <w:rFonts w:hint="eastAsia"/>
          <w:sz w:val="24"/>
        </w:rPr>
        <w:t xml:space="preserve"> </w:t>
      </w:r>
    </w:p>
    <w:p w:rsidR="00B6720B" w:rsidRDefault="00B6720B" w:rsidP="00B6720B">
      <w:pPr>
        <w:rPr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下記の被災状況により</w:t>
      </w:r>
      <w:r w:rsidR="0024583B">
        <w:rPr>
          <w:rFonts w:hint="eastAsia"/>
          <w:sz w:val="24"/>
        </w:rPr>
        <w:t>、必要書類を添えて</w:t>
      </w:r>
      <w:r>
        <w:rPr>
          <w:rFonts w:hint="eastAsia"/>
          <w:sz w:val="24"/>
        </w:rPr>
        <w:t>入学検定料の免除を申請します。</w:t>
      </w:r>
    </w:p>
    <w:p w:rsidR="00B6720B" w:rsidRDefault="00B6720B" w:rsidP="00B6720B">
      <w:pPr>
        <w:rPr>
          <w:sz w:val="24"/>
        </w:rPr>
      </w:pPr>
    </w:p>
    <w:tbl>
      <w:tblPr>
        <w:tblW w:w="8772" w:type="dxa"/>
        <w:tblInd w:w="27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98"/>
        <w:gridCol w:w="7074"/>
      </w:tblGrid>
      <w:tr w:rsidR="00B6720B" w:rsidTr="0024583B">
        <w:trPr>
          <w:cantSplit/>
          <w:trHeight w:val="1031"/>
        </w:trPr>
        <w:tc>
          <w:tcPr>
            <w:tcW w:w="1698" w:type="dxa"/>
            <w:vAlign w:val="center"/>
          </w:tcPr>
          <w:p w:rsidR="00B6720B" w:rsidRDefault="00B6720B" w:rsidP="00983F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被災状況</w:t>
            </w:r>
          </w:p>
        </w:tc>
        <w:tc>
          <w:tcPr>
            <w:tcW w:w="7074" w:type="dxa"/>
            <w:vAlign w:val="center"/>
          </w:tcPr>
          <w:p w:rsidR="00B6720B" w:rsidRDefault="00B6720B" w:rsidP="00B6720B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 w:rsidR="0024583B">
              <w:rPr>
                <w:rFonts w:hint="eastAsia"/>
                <w:sz w:val="24"/>
              </w:rPr>
              <w:t xml:space="preserve"> </w:t>
            </w:r>
            <w:r w:rsidR="0024583B" w:rsidRPr="0024583B">
              <w:rPr>
                <w:rFonts w:hint="eastAsia"/>
                <w:sz w:val="24"/>
              </w:rPr>
              <w:t>生計維持者が所有する自宅家屋が全壊または半壊</w:t>
            </w:r>
          </w:p>
          <w:p w:rsidR="00B6720B" w:rsidRDefault="00B6720B" w:rsidP="00B6720B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 </w:t>
            </w:r>
            <w:bookmarkStart w:id="0" w:name="_GoBack"/>
            <w:bookmarkEnd w:id="0"/>
            <w:r w:rsidR="00530D74">
              <w:rPr>
                <w:rFonts w:hint="eastAsia"/>
                <w:sz w:val="24"/>
              </w:rPr>
              <w:t>生計維持者</w:t>
            </w:r>
            <w:r>
              <w:rPr>
                <w:rFonts w:hint="eastAsia"/>
                <w:sz w:val="24"/>
              </w:rPr>
              <w:t>の</w:t>
            </w:r>
            <w:r w:rsidRPr="00B6720B">
              <w:rPr>
                <w:rFonts w:hint="eastAsia"/>
                <w:sz w:val="24"/>
              </w:rPr>
              <w:t>死亡又は行方不明</w:t>
            </w:r>
          </w:p>
        </w:tc>
      </w:tr>
      <w:tr w:rsidR="00B6720B" w:rsidTr="00530D74">
        <w:trPr>
          <w:cantSplit/>
          <w:trHeight w:val="1446"/>
        </w:trPr>
        <w:tc>
          <w:tcPr>
            <w:tcW w:w="1698" w:type="dxa"/>
            <w:vAlign w:val="center"/>
          </w:tcPr>
          <w:p w:rsidR="00530D74" w:rsidRDefault="00530D74" w:rsidP="00983F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証明書等</w:t>
            </w:r>
          </w:p>
          <w:p w:rsidR="00B6720B" w:rsidRDefault="00530D74" w:rsidP="00983F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添付書類</w:t>
            </w:r>
          </w:p>
        </w:tc>
        <w:tc>
          <w:tcPr>
            <w:tcW w:w="7074" w:type="dxa"/>
            <w:vAlign w:val="center"/>
          </w:tcPr>
          <w:p w:rsidR="00530D74" w:rsidRPr="00530D74" w:rsidRDefault="00530D74" w:rsidP="00530D7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 </w:t>
            </w:r>
            <w:r w:rsidR="0073764F">
              <w:rPr>
                <w:rFonts w:hint="eastAsia"/>
                <w:sz w:val="24"/>
              </w:rPr>
              <w:t>生計維持</w:t>
            </w:r>
            <w:r w:rsidRPr="00530D74">
              <w:rPr>
                <w:rFonts w:hint="eastAsia"/>
                <w:sz w:val="24"/>
              </w:rPr>
              <w:t>者との関係を証明する書類</w:t>
            </w:r>
            <w:r>
              <w:rPr>
                <w:rFonts w:hint="eastAsia"/>
                <w:sz w:val="24"/>
              </w:rPr>
              <w:t>（住民票の写し等）</w:t>
            </w:r>
          </w:p>
          <w:p w:rsidR="00530D74" w:rsidRPr="00530D74" w:rsidRDefault="00530D74" w:rsidP="00530D7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 </w:t>
            </w:r>
            <w:r w:rsidRPr="00530D74">
              <w:rPr>
                <w:rFonts w:hint="eastAsia"/>
                <w:sz w:val="24"/>
              </w:rPr>
              <w:t>市区町村発行の「り災証明書」（写し可）</w:t>
            </w:r>
          </w:p>
          <w:p w:rsidR="00B6720B" w:rsidRDefault="00530D74" w:rsidP="00530D7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 </w:t>
            </w:r>
            <w:r w:rsidRPr="00530D74">
              <w:rPr>
                <w:rFonts w:hint="eastAsia"/>
                <w:sz w:val="24"/>
              </w:rPr>
              <w:t>死亡又は行方不明を証明する書類（写し可）</w:t>
            </w:r>
          </w:p>
        </w:tc>
      </w:tr>
    </w:tbl>
    <w:p w:rsidR="00B6720B" w:rsidRPr="009E3217" w:rsidRDefault="00B6720B" w:rsidP="00B6720B">
      <w:pPr>
        <w:rPr>
          <w:sz w:val="24"/>
        </w:rPr>
      </w:pPr>
    </w:p>
    <w:tbl>
      <w:tblPr>
        <w:tblpPr w:leftFromText="142" w:rightFromText="142" w:vertAnchor="page" w:horzAnchor="margin" w:tblpXSpec="right" w:tblpY="136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10"/>
        <w:gridCol w:w="1210"/>
      </w:tblGrid>
      <w:tr w:rsidR="00530D74" w:rsidTr="00530D74">
        <w:trPr>
          <w:cantSplit/>
        </w:trPr>
        <w:tc>
          <w:tcPr>
            <w:tcW w:w="2420" w:type="dxa"/>
            <w:gridSpan w:val="2"/>
          </w:tcPr>
          <w:p w:rsidR="00530D74" w:rsidRDefault="00530D74" w:rsidP="00530D7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受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理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印</w:t>
            </w:r>
          </w:p>
        </w:tc>
      </w:tr>
      <w:tr w:rsidR="00530D74" w:rsidTr="00530D74">
        <w:trPr>
          <w:cantSplit/>
          <w:trHeight w:val="1075"/>
        </w:trPr>
        <w:tc>
          <w:tcPr>
            <w:tcW w:w="1210" w:type="dxa"/>
          </w:tcPr>
          <w:p w:rsidR="00530D74" w:rsidRDefault="00530D74" w:rsidP="00530D74">
            <w:pPr>
              <w:rPr>
                <w:sz w:val="24"/>
              </w:rPr>
            </w:pPr>
          </w:p>
        </w:tc>
        <w:tc>
          <w:tcPr>
            <w:tcW w:w="1210" w:type="dxa"/>
            <w:tcBorders>
              <w:bottom w:val="single" w:sz="4" w:space="0" w:color="auto"/>
            </w:tcBorders>
          </w:tcPr>
          <w:p w:rsidR="00530D74" w:rsidRDefault="00530D74" w:rsidP="00530D74"/>
        </w:tc>
      </w:tr>
    </w:tbl>
    <w:p w:rsidR="00B6720B" w:rsidRPr="00B6720B" w:rsidRDefault="00B6720B" w:rsidP="00B6720B"/>
    <w:sectPr w:rsidR="00B6720B" w:rsidRPr="00B6720B" w:rsidSect="00B6720B">
      <w:headerReference w:type="default" r:id="rId6"/>
      <w:pgSz w:w="11906" w:h="16838" w:code="9"/>
      <w:pgMar w:top="1418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35A" w:rsidRDefault="0043635A" w:rsidP="00B6720B">
      <w:r>
        <w:separator/>
      </w:r>
    </w:p>
  </w:endnote>
  <w:endnote w:type="continuationSeparator" w:id="0">
    <w:p w:rsidR="0043635A" w:rsidRDefault="0043635A" w:rsidP="00B67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35A" w:rsidRDefault="0043635A" w:rsidP="00B6720B">
      <w:r>
        <w:separator/>
      </w:r>
    </w:p>
  </w:footnote>
  <w:footnote w:type="continuationSeparator" w:id="0">
    <w:p w:rsidR="0043635A" w:rsidRDefault="0043635A" w:rsidP="00B67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20B" w:rsidRDefault="00B6720B" w:rsidP="00B6720B">
    <w:pPr>
      <w:pStyle w:val="a3"/>
      <w:jc w:val="right"/>
    </w:pPr>
    <w:r>
      <w:rPr>
        <w:rFonts w:hint="eastAsia"/>
      </w:rPr>
      <w:t>【令和８年熊本地震】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20B"/>
    <w:rsid w:val="0024583B"/>
    <w:rsid w:val="003B2438"/>
    <w:rsid w:val="00415A6D"/>
    <w:rsid w:val="0043635A"/>
    <w:rsid w:val="0049259A"/>
    <w:rsid w:val="004E00B3"/>
    <w:rsid w:val="00530D74"/>
    <w:rsid w:val="005975A6"/>
    <w:rsid w:val="0073764F"/>
    <w:rsid w:val="00B6720B"/>
    <w:rsid w:val="00EC610C"/>
    <w:rsid w:val="00F3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4C1FF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720B"/>
    <w:pPr>
      <w:widowControl w:val="0"/>
      <w:jc w:val="both"/>
    </w:pPr>
    <w:rPr>
      <w:rFonts w:ascii="Century" w:eastAsia="ＭＳ 明朝" w:hAnsi="Century" w:cs="Times New Roman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720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6720B"/>
    <w:rPr>
      <w:rFonts w:ascii="Century" w:eastAsia="ＭＳ 明朝" w:hAnsi="Century" w:cs="Times New Roman"/>
      <w:sz w:val="22"/>
      <w:szCs w:val="20"/>
    </w:rPr>
  </w:style>
  <w:style w:type="paragraph" w:styleId="a5">
    <w:name w:val="footer"/>
    <w:basedOn w:val="a"/>
    <w:link w:val="a6"/>
    <w:uiPriority w:val="99"/>
    <w:unhideWhenUsed/>
    <w:rsid w:val="00B6720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6720B"/>
    <w:rPr>
      <w:rFonts w:ascii="Century" w:eastAsia="ＭＳ 明朝" w:hAnsi="Century" w:cs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入学検定料免除申請書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Yamamoto, Yoshiaki (山本 佳明)</dc:creator>
  <cp:keywords/>
  <dc:description/>
  <cp:lastModifiedBy>Yamamoto, Yoshiaki (山本 佳明)</cp:lastModifiedBy>
  <cp:revision>2</cp:revision>
  <dcterms:created xsi:type="dcterms:W3CDTF">2026-09-02T04:31:00Z</dcterms:created>
  <dcterms:modified xsi:type="dcterms:W3CDTF">2026-09-02T04:31:00Z</dcterms:modified>
</cp:coreProperties>
</file>